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29" w:rsidRPr="00AB62F6" w:rsidRDefault="00820E29" w:rsidP="00AB62F6">
      <w:pPr>
        <w:pStyle w:val="NoSpacing"/>
        <w:ind w:left="720"/>
        <w:rPr>
          <w:rFonts w:ascii="Times New Roman" w:hAnsi="Times New Roman"/>
          <w:sz w:val="28"/>
          <w:szCs w:val="28"/>
          <w:lang w:val="tt-RU"/>
        </w:rPr>
      </w:pPr>
    </w:p>
    <w:p w:rsidR="00820E29" w:rsidRDefault="00820E29" w:rsidP="00CD6AD4">
      <w:pPr>
        <w:pStyle w:val="NoSpacing"/>
        <w:ind w:left="360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B62F6">
        <w:rPr>
          <w:rFonts w:ascii="Times New Roman" w:hAnsi="Times New Roman"/>
          <w:color w:val="000000"/>
          <w:sz w:val="28"/>
          <w:szCs w:val="28"/>
        </w:rPr>
        <w:t>В рамках Года родного языка и народного единства учитель родного языка и литературы Тямаева Р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 xml:space="preserve">оза Рафкатовна </w:t>
      </w:r>
      <w:r w:rsidRPr="00AB62F6">
        <w:rPr>
          <w:rFonts w:ascii="Times New Roman" w:hAnsi="Times New Roman"/>
          <w:color w:val="000000"/>
          <w:sz w:val="28"/>
          <w:szCs w:val="28"/>
        </w:rPr>
        <w:t>провела в 6 классе классный час на тему "Татарстан-моя Родина". Дети работали в группах и отвечали на вопросы викторины. Интересный и познавательный классный час прошёл в этом классе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20E29" w:rsidRPr="00AB62F6" w:rsidRDefault="00820E29" w:rsidP="00CD6AD4">
      <w:pPr>
        <w:pStyle w:val="NoSpacing"/>
        <w:ind w:left="360"/>
        <w:rPr>
          <w:rFonts w:ascii="Times New Roman" w:hAnsi="Times New Roman"/>
          <w:sz w:val="28"/>
          <w:szCs w:val="28"/>
          <w:lang w:val="tt-RU"/>
        </w:rPr>
      </w:pP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 xml:space="preserve"> Туган тел һәм Халык</w:t>
      </w:r>
      <w:r>
        <w:rPr>
          <w:rFonts w:ascii="Times New Roman" w:hAnsi="Times New Roman"/>
          <w:color w:val="000000"/>
          <w:sz w:val="28"/>
          <w:szCs w:val="28"/>
          <w:lang w:val="tt-RU"/>
        </w:rPr>
        <w:t>лар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 xml:space="preserve"> бердәмлеге елы кысаларында Туган тел һәм әдәбияты укытучысы Тямаева Роза Рафкатовна  6 нчы сыйныфта "Татарстан- минем Ватаным" дигән темага сыйныф сәгате үткәрде. Балалар төркемнәрдә эшләделәр, викторина сорауларына җавап бирделәр. Бу сыйныфта  файдалы һәм кызыклы сыйныф сәгате үтте.</w:t>
      </w:r>
    </w:p>
    <w:p w:rsidR="00820E29" w:rsidRDefault="00820E29" w:rsidP="00AB62F6">
      <w:pPr>
        <w:pStyle w:val="ListParagraph"/>
        <w:rPr>
          <w:rFonts w:ascii="Times New Roman" w:hAnsi="Times New Roman"/>
          <w:sz w:val="28"/>
          <w:szCs w:val="28"/>
          <w:lang w:val="tt-RU"/>
        </w:rPr>
      </w:pPr>
    </w:p>
    <w:p w:rsidR="00820E29" w:rsidRPr="00AB62F6" w:rsidRDefault="00820E29" w:rsidP="00CD6AD4">
      <w:pPr>
        <w:pStyle w:val="NoSpacing"/>
        <w:ind w:left="360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18"/>
          <w:szCs w:val="18"/>
        </w:rPr>
        <w:br/>
      </w:r>
    </w:p>
    <w:p w:rsidR="00820E29" w:rsidRPr="00AB62F6" w:rsidRDefault="00820E29" w:rsidP="00AB62F6">
      <w:pPr>
        <w:rPr>
          <w:rFonts w:ascii="Times New Roman" w:hAnsi="Times New Roman"/>
          <w:sz w:val="28"/>
          <w:szCs w:val="28"/>
          <w:lang w:val="tt-RU"/>
        </w:rPr>
      </w:pPr>
    </w:p>
    <w:p w:rsidR="00820E29" w:rsidRPr="00AB62F6" w:rsidRDefault="00820E29">
      <w:pPr>
        <w:rPr>
          <w:lang w:val="tt-RU"/>
        </w:rPr>
      </w:pPr>
    </w:p>
    <w:sectPr w:rsidR="00820E29" w:rsidRPr="00AB62F6" w:rsidSect="00BF2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D6400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8622D5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D0D"/>
    <w:rsid w:val="002113E2"/>
    <w:rsid w:val="00820E29"/>
    <w:rsid w:val="00A24CDE"/>
    <w:rsid w:val="00AB62F6"/>
    <w:rsid w:val="00BF2F05"/>
    <w:rsid w:val="00CD6AD4"/>
    <w:rsid w:val="00D13D0D"/>
    <w:rsid w:val="00F01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B62F6"/>
    <w:rPr>
      <w:lang w:eastAsia="en-US"/>
    </w:rPr>
  </w:style>
  <w:style w:type="paragraph" w:styleId="ListParagraph">
    <w:name w:val="List Paragraph"/>
    <w:basedOn w:val="Normal"/>
    <w:uiPriority w:val="99"/>
    <w:qFormat/>
    <w:rsid w:val="00AB62F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34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1</Pages>
  <Words>90</Words>
  <Characters>518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Гульчира</dc:creator>
  <cp:keywords/>
  <dc:description/>
  <cp:lastModifiedBy>Fauzia</cp:lastModifiedBy>
  <cp:revision>3</cp:revision>
  <dcterms:created xsi:type="dcterms:W3CDTF">2021-09-23T10:49:00Z</dcterms:created>
  <dcterms:modified xsi:type="dcterms:W3CDTF">2021-09-23T16:52:00Z</dcterms:modified>
</cp:coreProperties>
</file>